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9" w:type="dxa"/>
        <w:jc w:val="center"/>
        <w:tblLook w:val="00A0"/>
      </w:tblPr>
      <w:tblGrid>
        <w:gridCol w:w="4338"/>
        <w:gridCol w:w="5971"/>
      </w:tblGrid>
      <w:tr w:rsidR="00FC1FA1" w:rsidRPr="00E9330D" w:rsidTr="002D7125">
        <w:trPr>
          <w:trHeight w:val="1977"/>
          <w:jc w:val="center"/>
        </w:trPr>
        <w:tc>
          <w:tcPr>
            <w:tcW w:w="4338" w:type="dxa"/>
          </w:tcPr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>UBND THÀNH PHỐ HỒ CHÍ MINH</w:t>
            </w:r>
          </w:p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TRƯỜNG CAO ĐẲNG KỸ THUẬT</w:t>
            </w:r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LÝ TỰ TRỌNG TP.HỒ CHÍ MINH</w:t>
            </w:r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26" type="#_x0000_t32" style="position:absolute;left:0;text-align:left;margin-left:60.75pt;margin-top:3.05pt;width:78pt;height:0;z-index:25165824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</w:pict>
            </w:r>
          </w:p>
          <w:p w:rsidR="00FC1FA1" w:rsidRPr="00E9330D" w:rsidRDefault="00FC1FA1">
            <w:pPr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 xml:space="preserve">Số:         /BC-LTT </w:t>
            </w:r>
          </w:p>
        </w:tc>
        <w:tc>
          <w:tcPr>
            <w:tcW w:w="5971" w:type="dxa"/>
          </w:tcPr>
          <w:p w:rsidR="00FC1FA1" w:rsidRPr="00E9330D" w:rsidRDefault="00FC1FA1">
            <w:pPr>
              <w:spacing w:line="23" w:lineRule="atLeast"/>
              <w:jc w:val="center"/>
              <w:rPr>
                <w:b/>
              </w:rPr>
            </w:pPr>
            <w:r w:rsidRPr="00E9330D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9330D">
                  <w:rPr>
                    <w:b/>
                  </w:rPr>
                  <w:t>NAM</w:t>
                </w:r>
              </w:smartTag>
            </w:smartTag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Độc lập - Tự do - Hạnh phúc</w:t>
            </w:r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>
              <w:rPr>
                <w:noProof/>
              </w:rPr>
              <w:pict>
                <v:shape id="Straight Arrow Connector 1" o:spid="_x0000_s1027" type="#_x0000_t32" style="position:absolute;left:0;text-align:left;margin-left:63pt;margin-top:1.9pt;width:163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"/>
              </w:pict>
            </w:r>
          </w:p>
          <w:p w:rsidR="00FC1FA1" w:rsidRPr="00E9330D" w:rsidRDefault="00FC1FA1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1FA1" w:rsidRPr="00E9330D" w:rsidRDefault="00FC1FA1" w:rsidP="00E9330D">
            <w:pPr>
              <w:spacing w:line="23" w:lineRule="atLeast"/>
              <w:jc w:val="right"/>
              <w:rPr>
                <w:b/>
                <w:sz w:val="26"/>
                <w:szCs w:val="26"/>
              </w:rPr>
            </w:pPr>
            <w:r w:rsidRPr="00E9330D">
              <w:rPr>
                <w:i/>
                <w:iCs/>
                <w:sz w:val="26"/>
                <w:szCs w:val="26"/>
              </w:rPr>
              <w:t>Thành phố Hồ Chí Minh, ngày    tháng     năm 2016</w:t>
            </w:r>
          </w:p>
        </w:tc>
      </w:tr>
    </w:tbl>
    <w:p w:rsidR="00FC1FA1" w:rsidRPr="007A19F8" w:rsidRDefault="00FC1FA1" w:rsidP="002D7125">
      <w:pPr>
        <w:jc w:val="center"/>
        <w:rPr>
          <w:b/>
          <w:sz w:val="28"/>
          <w:szCs w:val="28"/>
        </w:rPr>
      </w:pPr>
      <w:r w:rsidRPr="002D7125">
        <w:rPr>
          <w:b/>
          <w:sz w:val="28"/>
        </w:rPr>
        <w:t>BÁO CÁO</w:t>
      </w:r>
    </w:p>
    <w:p w:rsidR="00FC1FA1" w:rsidRDefault="00FC1FA1" w:rsidP="00C236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tác vệ sinh, an toàn lao động, phòng cháy chữa cháy </w:t>
      </w:r>
    </w:p>
    <w:p w:rsidR="00FC1FA1" w:rsidRPr="002D7125" w:rsidRDefault="00FC1FA1" w:rsidP="00C23685">
      <w:pPr>
        <w:jc w:val="center"/>
        <w:rPr>
          <w:i/>
          <w:sz w:val="28"/>
          <w:szCs w:val="28"/>
        </w:rPr>
      </w:pPr>
      <w:r>
        <w:rPr>
          <w:noProof/>
        </w:rPr>
        <w:pict>
          <v:shape id="AutoShape 8" o:spid="_x0000_s1028" type="#_x0000_t32" style="position:absolute;left:0;text-align:left;margin-left:170.5pt;margin-top:4.95pt;width:112.1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</w:pict>
      </w:r>
    </w:p>
    <w:p w:rsidR="00FC1FA1" w:rsidRDefault="00FC1FA1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Căn cứ cuộc họp ngày 14/4/2016 với Ban Giám hiệu về việc triển khai nhiệm vụ và phân công các tổ công tác trong Ban An toàn lao động,</w:t>
      </w:r>
    </w:p>
    <w:p w:rsidR="00FC1FA1" w:rsidRDefault="00FC1FA1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Nay Tổ công tác ( Tổ …. ) kính báo cáo Ban Giám hiệu sau khi đã kiểm tra tại các khu vực như sau:</w:t>
      </w:r>
    </w:p>
    <w:p w:rsidR="00FC1FA1" w:rsidRPr="00B43518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An toàn vệ sinh (ATVS), an toàn lao động (ATLĐ), phòng cháy chữa cháy (PCCC)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vệ sinh công nghiệp:</w:t>
      </w:r>
    </w:p>
    <w:p w:rsidR="00FC1FA1" w:rsidRPr="0082135E" w:rsidRDefault="00FC1FA1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an toàn lao động: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thiết bị máy móc học sinh thực tập</w:t>
      </w:r>
    </w:p>
    <w:p w:rsidR="00FC1FA1" w:rsidRPr="000E5B15" w:rsidRDefault="00FC1FA1" w:rsidP="000E5B15">
      <w:pPr>
        <w:spacing w:before="120" w:after="12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đảm bảo hệ thống thông gió, chiếu sáng</w:t>
      </w:r>
    </w:p>
    <w:p w:rsidR="00FC1FA1" w:rsidRPr="000E5B15" w:rsidRDefault="00FC1FA1" w:rsidP="000E5B15">
      <w:pPr>
        <w:pStyle w:val="ListParagraph"/>
        <w:rPr>
          <w:sz w:val="28"/>
          <w:szCs w:val="28"/>
        </w:rPr>
      </w:pPr>
    </w:p>
    <w:p w:rsidR="00FC1FA1" w:rsidRPr="000E5B15" w:rsidRDefault="00FC1FA1" w:rsidP="000E5B15">
      <w:pPr>
        <w:spacing w:before="120" w:after="12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trang phục bảo hộ lao động cho giảng viên – giáo viên (GV) và học sinh sinh viên (HSSV)</w:t>
      </w:r>
    </w:p>
    <w:p w:rsidR="00FC1FA1" w:rsidRPr="0082135E" w:rsidRDefault="00FC1FA1" w:rsidP="000E5B15">
      <w:pPr>
        <w:spacing w:before="120" w:after="120"/>
        <w:jc w:val="both"/>
        <w:rPr>
          <w:sz w:val="28"/>
          <w:szCs w:val="28"/>
        </w:rPr>
      </w:pPr>
    </w:p>
    <w:p w:rsidR="00FC1FA1" w:rsidRPr="00B43518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 xml:space="preserve">Công tác </w:t>
      </w:r>
      <w:r>
        <w:rPr>
          <w:b/>
          <w:sz w:val="28"/>
          <w:szCs w:val="28"/>
        </w:rPr>
        <w:t>PCCC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PCCC, các phương tiện chữa cháy tại chỗ</w:t>
      </w:r>
    </w:p>
    <w:p w:rsidR="00FC1FA1" w:rsidRPr="000E5B15" w:rsidRDefault="00FC1FA1" w:rsidP="006C43D1">
      <w:pPr>
        <w:spacing w:before="120" w:after="120"/>
        <w:jc w:val="both"/>
        <w:rPr>
          <w:sz w:val="28"/>
          <w:szCs w:val="28"/>
        </w:rPr>
      </w:pP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Các tiêu lệnh PCCC, quy định PCCC, bảng biểu</w:t>
      </w:r>
    </w:p>
    <w:p w:rsidR="00FC1FA1" w:rsidRPr="000E5B15" w:rsidRDefault="00FC1FA1" w:rsidP="006C43D1">
      <w:pPr>
        <w:pStyle w:val="ListParagraph"/>
        <w:spacing w:before="120" w:after="120"/>
        <w:rPr>
          <w:sz w:val="28"/>
          <w:szCs w:val="28"/>
        </w:rPr>
      </w:pP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chống sét hiện có tại khu vực phân công quản lý</w:t>
      </w:r>
    </w:p>
    <w:p w:rsidR="00FC1FA1" w:rsidRPr="00B43518" w:rsidRDefault="00FC1FA1" w:rsidP="006C43D1">
      <w:pPr>
        <w:spacing w:before="120" w:after="12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Những ý kiến khác và kiến nghị đề xuất.</w:t>
      </w: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Những ý kiến khác phát sinh khi kiểm tra</w:t>
      </w:r>
    </w:p>
    <w:p w:rsidR="00FC1FA1" w:rsidRPr="000E5B15" w:rsidRDefault="00FC1FA1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</w:p>
    <w:p w:rsidR="00FC1FA1" w:rsidRPr="00B43518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Kiến nghị và đề xuất</w:t>
      </w:r>
    </w:p>
    <w:p w:rsidR="00FC1FA1" w:rsidRPr="00B43518" w:rsidRDefault="00FC1FA1" w:rsidP="00B43518">
      <w:pPr>
        <w:tabs>
          <w:tab w:val="left" w:pos="1418"/>
        </w:tabs>
        <w:spacing w:before="120" w:after="120"/>
        <w:jc w:val="both"/>
        <w:rPr>
          <w:sz w:val="28"/>
          <w:szCs w:val="28"/>
        </w:rPr>
      </w:pPr>
    </w:p>
    <w:p w:rsidR="00FC1FA1" w:rsidRPr="00D27F38" w:rsidRDefault="00FC1FA1" w:rsidP="000E5B15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TM. </w:t>
      </w:r>
      <w:r>
        <w:rPr>
          <w:b/>
          <w:sz w:val="28"/>
          <w:szCs w:val="28"/>
        </w:rPr>
        <w:t>TỔ CÔNG TÁC</w:t>
      </w:r>
      <w:bookmarkStart w:id="0" w:name="_GoBack"/>
      <w:bookmarkEnd w:id="0"/>
    </w:p>
    <w:sectPr w:rsidR="00FC1FA1" w:rsidRPr="00D27F38" w:rsidSect="00BA648B">
      <w:footerReference w:type="even" r:id="rId7"/>
      <w:footerReference w:type="default" r:id="rId8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FA1" w:rsidRDefault="00FC1FA1" w:rsidP="00BB61F5">
      <w:r>
        <w:separator/>
      </w:r>
    </w:p>
  </w:endnote>
  <w:endnote w:type="continuationSeparator" w:id="0">
    <w:p w:rsidR="00FC1FA1" w:rsidRDefault="00FC1FA1" w:rsidP="00BB61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FA1" w:rsidRDefault="00FC1FA1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FA1" w:rsidRPr="00857349" w:rsidRDefault="00FC1FA1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1</w:t>
    </w:r>
    <w:r w:rsidRPr="00857349">
      <w:rPr>
        <w:rStyle w:val="PageNumber"/>
        <w:sz w:val="20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FA1" w:rsidRDefault="00FC1FA1" w:rsidP="00BB61F5">
      <w:r>
        <w:separator/>
      </w:r>
    </w:p>
  </w:footnote>
  <w:footnote w:type="continuationSeparator" w:id="0">
    <w:p w:rsidR="00FC1FA1" w:rsidRDefault="00FC1FA1" w:rsidP="00BB61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A00726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1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1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5"/>
  </w:num>
  <w:num w:numId="4">
    <w:abstractNumId w:val="15"/>
  </w:num>
  <w:num w:numId="5">
    <w:abstractNumId w:val="12"/>
  </w:num>
  <w:num w:numId="6">
    <w:abstractNumId w:val="23"/>
  </w:num>
  <w:num w:numId="7">
    <w:abstractNumId w:val="0"/>
  </w:num>
  <w:num w:numId="8">
    <w:abstractNumId w:val="26"/>
  </w:num>
  <w:num w:numId="9">
    <w:abstractNumId w:val="8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6"/>
  </w:num>
  <w:num w:numId="15">
    <w:abstractNumId w:val="1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1"/>
  </w:num>
  <w:num w:numId="22">
    <w:abstractNumId w:val="4"/>
  </w:num>
  <w:num w:numId="23">
    <w:abstractNumId w:val="3"/>
  </w:num>
  <w:num w:numId="24">
    <w:abstractNumId w:val="2"/>
  </w:num>
  <w:num w:numId="25">
    <w:abstractNumId w:val="13"/>
  </w:num>
  <w:num w:numId="26">
    <w:abstractNumId w:val="20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3685"/>
    <w:rsid w:val="00023583"/>
    <w:rsid w:val="00054926"/>
    <w:rsid w:val="00060B8D"/>
    <w:rsid w:val="00062C30"/>
    <w:rsid w:val="000C18CA"/>
    <w:rsid w:val="000E0815"/>
    <w:rsid w:val="000E5B15"/>
    <w:rsid w:val="000F7DFE"/>
    <w:rsid w:val="00151A20"/>
    <w:rsid w:val="00152D88"/>
    <w:rsid w:val="00153F1A"/>
    <w:rsid w:val="00166FD8"/>
    <w:rsid w:val="00173160"/>
    <w:rsid w:val="001916A4"/>
    <w:rsid w:val="001958B1"/>
    <w:rsid w:val="00195A96"/>
    <w:rsid w:val="00195B29"/>
    <w:rsid w:val="001B6A98"/>
    <w:rsid w:val="001C46C0"/>
    <w:rsid w:val="001C567E"/>
    <w:rsid w:val="001D3A99"/>
    <w:rsid w:val="001D5A65"/>
    <w:rsid w:val="00242B8C"/>
    <w:rsid w:val="00265945"/>
    <w:rsid w:val="00286CEA"/>
    <w:rsid w:val="00295328"/>
    <w:rsid w:val="002A13FD"/>
    <w:rsid w:val="002A76CB"/>
    <w:rsid w:val="002D2230"/>
    <w:rsid w:val="002D7125"/>
    <w:rsid w:val="00307969"/>
    <w:rsid w:val="00333815"/>
    <w:rsid w:val="00337A08"/>
    <w:rsid w:val="00350926"/>
    <w:rsid w:val="00365213"/>
    <w:rsid w:val="00380DEE"/>
    <w:rsid w:val="00386371"/>
    <w:rsid w:val="00393CE2"/>
    <w:rsid w:val="00394FA4"/>
    <w:rsid w:val="003A0327"/>
    <w:rsid w:val="003B4078"/>
    <w:rsid w:val="003C1676"/>
    <w:rsid w:val="003E33F4"/>
    <w:rsid w:val="00441A0F"/>
    <w:rsid w:val="00452392"/>
    <w:rsid w:val="00453111"/>
    <w:rsid w:val="004737C6"/>
    <w:rsid w:val="00493DFF"/>
    <w:rsid w:val="004C770E"/>
    <w:rsid w:val="004E1098"/>
    <w:rsid w:val="004E4D0B"/>
    <w:rsid w:val="004F1B0B"/>
    <w:rsid w:val="004F2E18"/>
    <w:rsid w:val="004F3BE8"/>
    <w:rsid w:val="00511E7F"/>
    <w:rsid w:val="005269CD"/>
    <w:rsid w:val="00526B0D"/>
    <w:rsid w:val="0052709E"/>
    <w:rsid w:val="00534C08"/>
    <w:rsid w:val="00544CD2"/>
    <w:rsid w:val="00544D43"/>
    <w:rsid w:val="00550BE5"/>
    <w:rsid w:val="00560D33"/>
    <w:rsid w:val="005646EC"/>
    <w:rsid w:val="00571A4B"/>
    <w:rsid w:val="00582029"/>
    <w:rsid w:val="00586D5F"/>
    <w:rsid w:val="00597D43"/>
    <w:rsid w:val="005B0BCB"/>
    <w:rsid w:val="005D5F3A"/>
    <w:rsid w:val="00605AE2"/>
    <w:rsid w:val="006149A4"/>
    <w:rsid w:val="00630B24"/>
    <w:rsid w:val="006533DC"/>
    <w:rsid w:val="006565D5"/>
    <w:rsid w:val="00667559"/>
    <w:rsid w:val="006C43D1"/>
    <w:rsid w:val="006F5FDA"/>
    <w:rsid w:val="006F6F0D"/>
    <w:rsid w:val="00730EF4"/>
    <w:rsid w:val="00740A3D"/>
    <w:rsid w:val="007469E0"/>
    <w:rsid w:val="007A19F8"/>
    <w:rsid w:val="007D52D4"/>
    <w:rsid w:val="007D590C"/>
    <w:rsid w:val="007F03EC"/>
    <w:rsid w:val="0082135E"/>
    <w:rsid w:val="00826EE2"/>
    <w:rsid w:val="00846DE4"/>
    <w:rsid w:val="00857349"/>
    <w:rsid w:val="008948B9"/>
    <w:rsid w:val="008D5290"/>
    <w:rsid w:val="008D5D9F"/>
    <w:rsid w:val="008E1065"/>
    <w:rsid w:val="008E54B6"/>
    <w:rsid w:val="00903303"/>
    <w:rsid w:val="00937EB2"/>
    <w:rsid w:val="00953B68"/>
    <w:rsid w:val="00963239"/>
    <w:rsid w:val="00965278"/>
    <w:rsid w:val="009676E1"/>
    <w:rsid w:val="009728E6"/>
    <w:rsid w:val="0097309D"/>
    <w:rsid w:val="0099794F"/>
    <w:rsid w:val="009D19D2"/>
    <w:rsid w:val="009D60BC"/>
    <w:rsid w:val="00A111EA"/>
    <w:rsid w:val="00A452AD"/>
    <w:rsid w:val="00A56DD7"/>
    <w:rsid w:val="00A62764"/>
    <w:rsid w:val="00A8544E"/>
    <w:rsid w:val="00AD26CB"/>
    <w:rsid w:val="00AD6A2A"/>
    <w:rsid w:val="00AF0545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C2AEC"/>
    <w:rsid w:val="00BF2613"/>
    <w:rsid w:val="00C131DE"/>
    <w:rsid w:val="00C202C3"/>
    <w:rsid w:val="00C23682"/>
    <w:rsid w:val="00C23685"/>
    <w:rsid w:val="00C47BC2"/>
    <w:rsid w:val="00C51E98"/>
    <w:rsid w:val="00C64804"/>
    <w:rsid w:val="00C67752"/>
    <w:rsid w:val="00C72B3B"/>
    <w:rsid w:val="00CB327B"/>
    <w:rsid w:val="00CD1DA6"/>
    <w:rsid w:val="00CD61D0"/>
    <w:rsid w:val="00CF4FE3"/>
    <w:rsid w:val="00D03133"/>
    <w:rsid w:val="00D06F60"/>
    <w:rsid w:val="00D27F38"/>
    <w:rsid w:val="00D92EFD"/>
    <w:rsid w:val="00DC05F3"/>
    <w:rsid w:val="00DD1EFF"/>
    <w:rsid w:val="00DE1983"/>
    <w:rsid w:val="00E17D5B"/>
    <w:rsid w:val="00E26F24"/>
    <w:rsid w:val="00E42A2E"/>
    <w:rsid w:val="00E433CD"/>
    <w:rsid w:val="00E459FB"/>
    <w:rsid w:val="00E54E62"/>
    <w:rsid w:val="00E66BFB"/>
    <w:rsid w:val="00E9330D"/>
    <w:rsid w:val="00EB5B72"/>
    <w:rsid w:val="00EE48D1"/>
    <w:rsid w:val="00EF0A6C"/>
    <w:rsid w:val="00F723AB"/>
    <w:rsid w:val="00F8129F"/>
    <w:rsid w:val="00FB01E9"/>
    <w:rsid w:val="00FB3CA5"/>
    <w:rsid w:val="00FB6ABD"/>
    <w:rsid w:val="00FC033E"/>
    <w:rsid w:val="00FC1FA1"/>
    <w:rsid w:val="00FE0D28"/>
    <w:rsid w:val="00FE1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basedOn w:val="DefaultParagraphFont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basedOn w:val="DefaultParagraphFont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66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1</Pages>
  <Words>167</Words>
  <Characters>953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subject/>
  <dc:creator>Admin</dc:creator>
  <cp:keywords/>
  <dc:description/>
  <cp:lastModifiedBy>Admin</cp:lastModifiedBy>
  <cp:revision>9</cp:revision>
  <dcterms:created xsi:type="dcterms:W3CDTF">2016-04-29T06:09:00Z</dcterms:created>
  <dcterms:modified xsi:type="dcterms:W3CDTF">2016-05-04T00:22:00Z</dcterms:modified>
</cp:coreProperties>
</file>